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10ED9" w14:textId="77777777" w:rsidR="008E3550" w:rsidRPr="008E3550" w:rsidRDefault="008E3550" w:rsidP="000D1316">
      <w:pPr>
        <w:pStyle w:val="Titolo"/>
        <w:rPr>
          <w:rFonts w:ascii="Helvetica" w:hAnsi="Helvetica" w:cs="Helvetica"/>
          <w:color w:val="000000"/>
          <w:sz w:val="24"/>
          <w:szCs w:val="24"/>
        </w:rPr>
      </w:pPr>
    </w:p>
    <w:p w14:paraId="54435341" w14:textId="77777777" w:rsidR="00080F30" w:rsidRDefault="00080F30" w:rsidP="00080F30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35DDB5D6" w14:textId="77777777" w:rsidR="00A64D7B" w:rsidRDefault="00A64D7B" w:rsidP="00080F30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1595A8B0" w14:textId="77777777" w:rsidR="00A64D7B" w:rsidRDefault="00A64D7B" w:rsidP="00080F30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29752887" w14:textId="77777777" w:rsidR="00A64D7B" w:rsidRDefault="00A64D7B" w:rsidP="00080F30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403CB7F7" w14:textId="5620E950" w:rsidR="00A64D7B" w:rsidRDefault="00A64D7B" w:rsidP="00A64D7B">
      <w:pPr>
        <w:ind w:left="9214" w:right="72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Comune di Susa</w:t>
      </w:r>
    </w:p>
    <w:p w14:paraId="686760F9" w14:textId="58B6EFD3" w:rsidR="00B05DA5" w:rsidRDefault="00B05DA5" w:rsidP="00A64D7B">
      <w:pPr>
        <w:ind w:left="9214" w:right="72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Ufficio Scuola</w:t>
      </w:r>
    </w:p>
    <w:p w14:paraId="746A6827" w14:textId="77777777" w:rsidR="008E3550" w:rsidRPr="008E3550" w:rsidRDefault="008E3550" w:rsidP="00080F30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312A8FD0" w14:textId="77777777" w:rsidR="008E3550" w:rsidRPr="008E3550" w:rsidRDefault="008E3550" w:rsidP="008E3550">
      <w:pPr>
        <w:pStyle w:val="Default"/>
        <w:spacing w:before="240" w:line="480" w:lineRule="auto"/>
        <w:ind w:right="-1"/>
        <w:jc w:val="both"/>
        <w:rPr>
          <w:rFonts w:ascii="Helvetica" w:hAnsi="Helvetica" w:cs="Arial"/>
          <w:sz w:val="18"/>
          <w:szCs w:val="18"/>
        </w:rPr>
      </w:pPr>
      <w:r w:rsidRPr="008E3550">
        <w:rPr>
          <w:rFonts w:ascii="Helvetica" w:hAnsi="Helvetica" w:cs="Arial"/>
          <w:sz w:val="18"/>
          <w:szCs w:val="18"/>
        </w:rPr>
        <w:t>Il/la sottoscritto/a _________________________________________ nato/a a ______________________ (____) il ________________</w:t>
      </w:r>
    </w:p>
    <w:p w14:paraId="48DBEAEA" w14:textId="77777777" w:rsidR="008E3550" w:rsidRPr="008E3550" w:rsidRDefault="008E3550" w:rsidP="008E3550">
      <w:pPr>
        <w:pStyle w:val="Default"/>
        <w:spacing w:line="480" w:lineRule="auto"/>
        <w:ind w:right="-1"/>
        <w:jc w:val="both"/>
        <w:rPr>
          <w:rFonts w:ascii="Helvetica" w:hAnsi="Helvetica" w:cs="Arial"/>
          <w:sz w:val="18"/>
          <w:szCs w:val="18"/>
        </w:rPr>
      </w:pPr>
      <w:r w:rsidRPr="008E3550">
        <w:rPr>
          <w:rFonts w:ascii="Helvetica" w:hAnsi="Helvetica" w:cs="Arial"/>
          <w:sz w:val="18"/>
          <w:szCs w:val="18"/>
        </w:rPr>
        <w:t>residente a ___________________________ (____) in via/piazza ________________________________________________ n°_____</w:t>
      </w:r>
    </w:p>
    <w:p w14:paraId="37CFF05F" w14:textId="77777777" w:rsidR="008E3550" w:rsidRPr="008E3550" w:rsidRDefault="008E3550" w:rsidP="008E3550">
      <w:pPr>
        <w:pStyle w:val="Default"/>
        <w:spacing w:line="480" w:lineRule="auto"/>
        <w:ind w:right="-1"/>
        <w:jc w:val="both"/>
        <w:rPr>
          <w:rFonts w:ascii="Helvetica" w:hAnsi="Helvetica" w:cs="Arial"/>
          <w:sz w:val="18"/>
          <w:szCs w:val="18"/>
        </w:rPr>
      </w:pPr>
      <w:r w:rsidRPr="008E3550">
        <w:rPr>
          <w:rFonts w:ascii="Helvetica" w:hAnsi="Helvetica" w:cs="Arial"/>
          <w:sz w:val="18"/>
          <w:szCs w:val="18"/>
        </w:rPr>
        <w:t>C.F. ____________________________________ tel. _____________________ email _______________________________________</w:t>
      </w:r>
    </w:p>
    <w:p w14:paraId="3F452C6D" w14:textId="77777777" w:rsidR="008E3550" w:rsidRPr="008E3550" w:rsidRDefault="008E3550" w:rsidP="008E3550">
      <w:pPr>
        <w:autoSpaceDE w:val="0"/>
        <w:autoSpaceDN w:val="0"/>
        <w:adjustRightInd w:val="0"/>
        <w:spacing w:line="480" w:lineRule="auto"/>
        <w:ind w:right="-1"/>
        <w:jc w:val="both"/>
        <w:rPr>
          <w:rFonts w:ascii="Helvetica" w:hAnsi="Helvetica" w:cs="Helvetica"/>
          <w:bCs/>
          <w:color w:val="000000"/>
          <w:sz w:val="18"/>
          <w:szCs w:val="18"/>
        </w:rPr>
      </w:pPr>
      <w:r w:rsidRPr="008E3550">
        <w:rPr>
          <w:rFonts w:ascii="Helvetica" w:hAnsi="Helvetica" w:cs="Helvetica"/>
          <w:color w:val="000000"/>
          <w:sz w:val="18"/>
          <w:szCs w:val="18"/>
        </w:rPr>
        <w:t>recapito postale (</w:t>
      </w:r>
      <w:r w:rsidRPr="00B05DA5">
        <w:rPr>
          <w:rFonts w:ascii="Helvetica" w:hAnsi="Helvetica" w:cs="Helvetica"/>
          <w:i/>
          <w:iCs/>
          <w:color w:val="000000"/>
          <w:sz w:val="18"/>
          <w:szCs w:val="18"/>
        </w:rPr>
        <w:t>s</w:t>
      </w:r>
      <w:r w:rsidRPr="008E3550">
        <w:rPr>
          <w:rFonts w:ascii="Helvetica" w:hAnsi="Helvetica" w:cs="Helvetica"/>
          <w:i/>
          <w:iCs/>
          <w:color w:val="000000"/>
          <w:sz w:val="18"/>
          <w:szCs w:val="18"/>
        </w:rPr>
        <w:t>olo se diverso dalla residenza</w:t>
      </w:r>
      <w:r w:rsidRPr="008E3550">
        <w:rPr>
          <w:rFonts w:ascii="Helvetica" w:hAnsi="Helvetica" w:cs="Helvetica"/>
          <w:color w:val="000000"/>
          <w:sz w:val="18"/>
          <w:szCs w:val="18"/>
        </w:rPr>
        <w:t xml:space="preserve">) </w:t>
      </w:r>
      <w:r w:rsidRPr="008E3550">
        <w:rPr>
          <w:rFonts w:ascii="Helvetica" w:hAnsi="Helvetica" w:cs="Helvetica"/>
          <w:bCs/>
          <w:color w:val="000000"/>
          <w:sz w:val="18"/>
          <w:szCs w:val="18"/>
        </w:rPr>
        <w:t>_____________________________________________________________________</w:t>
      </w:r>
    </w:p>
    <w:p w14:paraId="5BC6291D" w14:textId="77777777" w:rsidR="00BA4B9F" w:rsidRPr="008E3550" w:rsidRDefault="00BA4B9F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5C241D5E" w14:textId="77777777" w:rsidR="008E3550" w:rsidRPr="008E3550" w:rsidRDefault="008E3550" w:rsidP="008E3550">
      <w:pPr>
        <w:ind w:right="72"/>
        <w:jc w:val="center"/>
        <w:rPr>
          <w:rFonts w:ascii="Helvetica" w:hAnsi="Helvetica" w:cs="Helvetica"/>
          <w:sz w:val="18"/>
          <w:szCs w:val="18"/>
        </w:rPr>
      </w:pPr>
      <w:r w:rsidRPr="008E3550">
        <w:rPr>
          <w:rFonts w:ascii="Helvetica" w:hAnsi="Helvetica" w:cs="Helvetica"/>
          <w:color w:val="000000"/>
          <w:spacing w:val="20"/>
          <w:sz w:val="18"/>
          <w:szCs w:val="18"/>
        </w:rPr>
        <w:t>CHIEDE</w:t>
      </w:r>
    </w:p>
    <w:p w14:paraId="70878533" w14:textId="77777777" w:rsidR="008E3550" w:rsidRPr="008E3550" w:rsidRDefault="008E3550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1A0DDE81" w14:textId="2BCDB62F" w:rsidR="000D1316" w:rsidRDefault="00CE1E7C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i</w:t>
      </w:r>
      <w:r w:rsidR="008E3550" w:rsidRPr="008E3550">
        <w:rPr>
          <w:rFonts w:ascii="Helvetica" w:hAnsi="Helvetica" w:cs="Helvetica"/>
          <w:sz w:val="18"/>
          <w:szCs w:val="18"/>
        </w:rPr>
        <w:t>l rimb</w:t>
      </w:r>
      <w:r w:rsidR="008E3550">
        <w:rPr>
          <w:rFonts w:ascii="Helvetica" w:hAnsi="Helvetica" w:cs="Helvetica"/>
          <w:sz w:val="18"/>
          <w:szCs w:val="18"/>
        </w:rPr>
        <w:t xml:space="preserve">orso del credito relativo al pagamento </w:t>
      </w:r>
      <w:r w:rsidR="00C00B7B">
        <w:rPr>
          <w:rFonts w:ascii="Helvetica" w:hAnsi="Helvetica" w:cs="Helvetica"/>
          <w:sz w:val="18"/>
          <w:szCs w:val="18"/>
        </w:rPr>
        <w:t>del trasporto scolastico</w:t>
      </w:r>
      <w:r w:rsidR="008E3550">
        <w:rPr>
          <w:rFonts w:ascii="Helvetica" w:hAnsi="Helvetica" w:cs="Helvetica"/>
          <w:sz w:val="18"/>
          <w:szCs w:val="18"/>
        </w:rPr>
        <w:t xml:space="preserve"> a nome del/i figlio/i:</w:t>
      </w:r>
    </w:p>
    <w:p w14:paraId="211DC0C6" w14:textId="77777777" w:rsidR="008E3550" w:rsidRPr="008E3550" w:rsidRDefault="008E3550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0D793177" w14:textId="77777777" w:rsidR="000D1316" w:rsidRPr="008E3550" w:rsidRDefault="008E3550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Cognome __________________________________ Nome ____________________________________</w:t>
      </w:r>
    </w:p>
    <w:p w14:paraId="7D6B6B48" w14:textId="77777777" w:rsidR="000D1316" w:rsidRPr="008E3550" w:rsidRDefault="000D1316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1CFFAD2F" w14:textId="77777777" w:rsidR="000D1316" w:rsidRPr="008E3550" w:rsidRDefault="008E3550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attualmente frequentante la classe __________________ sez. ___________________ scuola ________________________________</w:t>
      </w:r>
    </w:p>
    <w:p w14:paraId="17A399A7" w14:textId="77777777" w:rsidR="000D1316" w:rsidRPr="008E3550" w:rsidRDefault="000D1316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7A4A4A45" w14:textId="77777777" w:rsidR="00080F30" w:rsidRPr="008E3550" w:rsidRDefault="000D1316" w:rsidP="005E3D6C">
      <w:pPr>
        <w:ind w:right="72"/>
        <w:jc w:val="both"/>
        <w:rPr>
          <w:rFonts w:ascii="Helvetica" w:hAnsi="Helvetica" w:cs="Helvetica"/>
          <w:sz w:val="18"/>
          <w:szCs w:val="18"/>
        </w:rPr>
      </w:pPr>
      <w:r w:rsidRPr="008E3550">
        <w:rPr>
          <w:rFonts w:ascii="Helvetica" w:hAnsi="Helvetica" w:cs="Helvetica"/>
          <w:sz w:val="18"/>
          <w:szCs w:val="18"/>
        </w:rPr>
        <w:t xml:space="preserve">pari a </w:t>
      </w:r>
      <w:r w:rsidR="008E3550">
        <w:rPr>
          <w:rFonts w:ascii="Helvetica" w:hAnsi="Helvetica" w:cs="Helvetica"/>
          <w:sz w:val="18"/>
          <w:szCs w:val="18"/>
        </w:rPr>
        <w:t>€ ________________________</w:t>
      </w:r>
      <w:r w:rsidR="005402EA" w:rsidRPr="008E3550">
        <w:rPr>
          <w:rFonts w:ascii="Helvetica" w:hAnsi="Helvetica" w:cs="Helvetica"/>
          <w:sz w:val="18"/>
          <w:szCs w:val="18"/>
        </w:rPr>
        <w:t xml:space="preserve"> a</w:t>
      </w:r>
      <w:r w:rsidRPr="008E3550">
        <w:rPr>
          <w:rFonts w:ascii="Helvetica" w:hAnsi="Helvetica" w:cs="Helvetica"/>
          <w:sz w:val="18"/>
          <w:szCs w:val="18"/>
        </w:rPr>
        <w:t>lla data del</w:t>
      </w:r>
      <w:r w:rsidR="008E3550">
        <w:rPr>
          <w:rFonts w:ascii="Helvetica" w:hAnsi="Helvetica" w:cs="Helvetica"/>
          <w:sz w:val="18"/>
          <w:szCs w:val="18"/>
        </w:rPr>
        <w:t xml:space="preserve"> ___________________________________</w:t>
      </w:r>
    </w:p>
    <w:p w14:paraId="0F103886" w14:textId="77777777" w:rsidR="000D1316" w:rsidRDefault="000D1316" w:rsidP="008E3550">
      <w:pPr>
        <w:spacing w:line="480" w:lineRule="auto"/>
        <w:ind w:right="72"/>
        <w:jc w:val="both"/>
        <w:rPr>
          <w:rFonts w:ascii="Helvetica" w:hAnsi="Helvetica" w:cs="Helvetica"/>
          <w:sz w:val="18"/>
          <w:szCs w:val="18"/>
        </w:rPr>
      </w:pPr>
    </w:p>
    <w:p w14:paraId="7C551F1A" w14:textId="17606146" w:rsidR="008E3550" w:rsidRDefault="00F9115C" w:rsidP="008E3550">
      <w:pPr>
        <w:spacing w:line="480" w:lineRule="auto"/>
        <w:ind w:right="72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991CD6" wp14:editId="73798140">
                <wp:simplePos x="0" y="0"/>
                <wp:positionH relativeFrom="column">
                  <wp:align>center</wp:align>
                </wp:positionH>
                <wp:positionV relativeFrom="paragraph">
                  <wp:posOffset>308610</wp:posOffset>
                </wp:positionV>
                <wp:extent cx="6454140" cy="899160"/>
                <wp:effectExtent l="0" t="0" r="0" b="0"/>
                <wp:wrapSquare wrapText="bothSides"/>
                <wp:docPr id="7309963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414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136AC" w14:textId="77777777" w:rsidR="008E3550" w:rsidRPr="008E3550" w:rsidRDefault="008E3550" w:rsidP="008E3550">
                            <w:pPr>
                              <w:ind w:left="426" w:right="72"/>
                              <w:rPr>
                                <w:rFonts w:ascii="Helvetica" w:hAnsi="Helvetica" w:cs="Helvetica"/>
                              </w:rPr>
                            </w:pPr>
                          </w:p>
                          <w:p w14:paraId="367B2A78" w14:textId="77777777" w:rsidR="008E3550" w:rsidRPr="008E3550" w:rsidRDefault="008E3550" w:rsidP="008E3550">
                            <w:pPr>
                              <w:pStyle w:val="Corpotesto"/>
                              <w:ind w:left="426"/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</w:pPr>
                            <w:r w:rsidRPr="008E3550"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  <w:t xml:space="preserve">Il rimborso </w:t>
                            </w:r>
                            <w:r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  <w:t>è da effettuarsi</w:t>
                            </w:r>
                            <w:r w:rsidRPr="008E3550"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  <w:t xml:space="preserve"> sul c/c IBAN _________________________________________________</w:t>
                            </w:r>
                          </w:p>
                          <w:p w14:paraId="2E190A19" w14:textId="77777777" w:rsidR="008E3550" w:rsidRPr="008E3550" w:rsidRDefault="008E3550" w:rsidP="008E3550">
                            <w:pPr>
                              <w:pStyle w:val="Corpotesto"/>
                              <w:ind w:left="426"/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1A52605" w14:textId="77777777" w:rsidR="008E3550" w:rsidRPr="008E3550" w:rsidRDefault="008E3550" w:rsidP="008E3550">
                            <w:pPr>
                              <w:pStyle w:val="Corpotesto"/>
                              <w:ind w:left="426"/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  <w:t>i</w:t>
                            </w:r>
                            <w:r w:rsidRPr="008E3550">
                              <w:rPr>
                                <w:rFonts w:ascii="Helvetica" w:hAnsi="Helvetica" w:cs="Helvetica"/>
                                <w:b/>
                                <w:sz w:val="20"/>
                                <w:szCs w:val="20"/>
                              </w:rPr>
                              <w:t>ntestato a 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991CD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24.3pt;width:508.2pt;height:70.8pt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">
                <v:textbox>
                  <w:txbxContent>
                    <w:p w14:paraId="126136AC" w14:textId="77777777" w:rsidR="008E3550" w:rsidRPr="008E3550" w:rsidRDefault="008E3550" w:rsidP="008E3550">
                      <w:pPr>
                        <w:ind w:left="426" w:right="72"/>
                        <w:rPr>
                          <w:rFonts w:ascii="Helvetica" w:hAnsi="Helvetica" w:cs="Helvetica"/>
                        </w:rPr>
                      </w:pPr>
                    </w:p>
                    <w:p w14:paraId="367B2A78" w14:textId="77777777" w:rsidR="008E3550" w:rsidRPr="008E3550" w:rsidRDefault="008E3550" w:rsidP="008E3550">
                      <w:pPr>
                        <w:pStyle w:val="Corpotesto"/>
                        <w:ind w:left="426"/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</w:pPr>
                      <w:r w:rsidRPr="008E3550"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  <w:t xml:space="preserve">Il rimborso </w:t>
                      </w:r>
                      <w:r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  <w:t>è da effettuarsi</w:t>
                      </w:r>
                      <w:r w:rsidRPr="008E3550"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  <w:t xml:space="preserve"> sul c/c IBAN _________________________________________________</w:t>
                      </w:r>
                    </w:p>
                    <w:p w14:paraId="2E190A19" w14:textId="77777777" w:rsidR="008E3550" w:rsidRPr="008E3550" w:rsidRDefault="008E3550" w:rsidP="008E3550">
                      <w:pPr>
                        <w:pStyle w:val="Corpotesto"/>
                        <w:ind w:left="426"/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</w:pPr>
                    </w:p>
                    <w:p w14:paraId="11A52605" w14:textId="77777777" w:rsidR="008E3550" w:rsidRPr="008E3550" w:rsidRDefault="008E3550" w:rsidP="008E3550">
                      <w:pPr>
                        <w:pStyle w:val="Corpotesto"/>
                        <w:ind w:left="426"/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  <w:t>i</w:t>
                      </w:r>
                      <w:r w:rsidRPr="008E3550">
                        <w:rPr>
                          <w:rFonts w:ascii="Helvetica" w:hAnsi="Helvetica" w:cs="Helvetica"/>
                          <w:b/>
                          <w:sz w:val="20"/>
                          <w:szCs w:val="20"/>
                        </w:rPr>
                        <w:t>ntestato a 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973203" w14:textId="77777777" w:rsidR="008E3550" w:rsidRDefault="008E3550" w:rsidP="008E3550">
      <w:pPr>
        <w:pStyle w:val="Corpotesto"/>
        <w:spacing w:line="480" w:lineRule="auto"/>
        <w:jc w:val="both"/>
        <w:rPr>
          <w:rFonts w:ascii="Helvetica" w:hAnsi="Helvetica" w:cs="Helvetica"/>
          <w:b/>
          <w:sz w:val="18"/>
          <w:szCs w:val="18"/>
        </w:rPr>
      </w:pPr>
    </w:p>
    <w:p w14:paraId="0B6689D0" w14:textId="77777777" w:rsidR="008E3550" w:rsidRPr="00CB1C14" w:rsidRDefault="008E3550" w:rsidP="008E3550">
      <w:pPr>
        <w:pStyle w:val="Default"/>
        <w:spacing w:line="480" w:lineRule="auto"/>
        <w:jc w:val="both"/>
        <w:rPr>
          <w:rFonts w:ascii="Helvetica" w:hAnsi="Helvetica" w:cs="Arial"/>
          <w:sz w:val="18"/>
          <w:szCs w:val="18"/>
        </w:rPr>
      </w:pPr>
    </w:p>
    <w:p w14:paraId="77C1B98A" w14:textId="57ED9CF9" w:rsidR="008E3550" w:rsidRPr="00CB1C14" w:rsidRDefault="008E3550" w:rsidP="008E3550">
      <w:pPr>
        <w:pStyle w:val="Default"/>
        <w:spacing w:line="276" w:lineRule="auto"/>
        <w:ind w:firstLine="360"/>
        <w:jc w:val="both"/>
        <w:rPr>
          <w:rFonts w:ascii="Helvetica" w:hAnsi="Helvetica" w:cs="Arial"/>
          <w:sz w:val="18"/>
          <w:szCs w:val="18"/>
        </w:rPr>
      </w:pPr>
      <w:r w:rsidRPr="00CB1C14">
        <w:rPr>
          <w:rFonts w:ascii="Helvetica" w:hAnsi="Helvetica" w:cs="Arial"/>
          <w:sz w:val="18"/>
          <w:szCs w:val="18"/>
        </w:rPr>
        <w:t>Data</w:t>
      </w:r>
      <w:r>
        <w:rPr>
          <w:rFonts w:ascii="Helvetica" w:hAnsi="Helvetica" w:cs="Arial"/>
          <w:sz w:val="18"/>
          <w:szCs w:val="18"/>
        </w:rPr>
        <w:t xml:space="preserve"> ___________________________</w:t>
      </w:r>
      <w:r>
        <w:rPr>
          <w:rFonts w:ascii="Helvetica" w:hAnsi="Helvetica" w:cs="Arial"/>
          <w:sz w:val="18"/>
          <w:szCs w:val="18"/>
        </w:rPr>
        <w:tab/>
      </w:r>
      <w:r>
        <w:rPr>
          <w:rFonts w:ascii="Helvetica" w:hAnsi="Helvetica" w:cs="Arial"/>
          <w:sz w:val="18"/>
          <w:szCs w:val="18"/>
        </w:rPr>
        <w:tab/>
      </w:r>
      <w:r>
        <w:rPr>
          <w:rFonts w:ascii="Helvetica" w:hAnsi="Helvetica" w:cs="Arial"/>
          <w:sz w:val="18"/>
          <w:szCs w:val="18"/>
        </w:rPr>
        <w:tab/>
      </w:r>
      <w:r w:rsidRPr="00CB1C14">
        <w:rPr>
          <w:rFonts w:ascii="Helvetica" w:hAnsi="Helvetica" w:cs="Arial"/>
          <w:sz w:val="18"/>
          <w:szCs w:val="18"/>
        </w:rPr>
        <w:t>Firma</w:t>
      </w:r>
      <w:r>
        <w:rPr>
          <w:rFonts w:ascii="Helvetica" w:hAnsi="Helvetica" w:cs="Arial"/>
          <w:sz w:val="18"/>
          <w:szCs w:val="18"/>
        </w:rPr>
        <w:t xml:space="preserve"> </w:t>
      </w:r>
      <w:r w:rsidR="00DA6DB0" w:rsidRPr="00B24273">
        <w:rPr>
          <w:rFonts w:ascii="Helvetica" w:hAnsi="Helvetica" w:cs="Arial"/>
          <w:sz w:val="44"/>
          <w:szCs w:val="44"/>
        </w:rPr>
        <w:sym w:font="Webdings" w:char="F072"/>
      </w:r>
      <w:r w:rsidRPr="00CB1C14">
        <w:rPr>
          <w:rFonts w:ascii="Helvetica" w:hAnsi="Helvetica" w:cs="Arial"/>
          <w:sz w:val="18"/>
          <w:szCs w:val="18"/>
        </w:rPr>
        <w:t>______</w:t>
      </w:r>
      <w:r>
        <w:rPr>
          <w:rFonts w:ascii="Helvetica" w:hAnsi="Helvetica" w:cs="Arial"/>
          <w:sz w:val="18"/>
          <w:szCs w:val="18"/>
        </w:rPr>
        <w:t>__________________</w:t>
      </w:r>
      <w:r w:rsidRPr="00CB1C14">
        <w:rPr>
          <w:rFonts w:ascii="Helvetica" w:hAnsi="Helvetica" w:cs="Arial"/>
          <w:sz w:val="18"/>
          <w:szCs w:val="18"/>
        </w:rPr>
        <w:t>__________________</w:t>
      </w:r>
    </w:p>
    <w:p w14:paraId="5DF7E030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</w:p>
    <w:p w14:paraId="0960716D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</w:p>
    <w:p w14:paraId="53EC09DC" w14:textId="77777777" w:rsidR="001E77F5" w:rsidRPr="0096264E" w:rsidRDefault="001E77F5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</w:p>
    <w:p w14:paraId="21431DA8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Si allega c</w:t>
      </w:r>
      <w:r w:rsidRPr="00CB1C14">
        <w:rPr>
          <w:rFonts w:ascii="Helvetica" w:hAnsi="Helvetica" w:cs="Helvetica"/>
          <w:sz w:val="18"/>
          <w:szCs w:val="18"/>
        </w:rPr>
        <w:t xml:space="preserve">opia </w:t>
      </w:r>
      <w:r>
        <w:rPr>
          <w:rFonts w:ascii="Helvetica" w:hAnsi="Helvetica" w:cs="Helvetica"/>
          <w:sz w:val="18"/>
          <w:szCs w:val="18"/>
        </w:rPr>
        <w:t xml:space="preserve">del </w:t>
      </w:r>
      <w:r w:rsidRPr="00CB1C14">
        <w:rPr>
          <w:rFonts w:ascii="Helvetica" w:hAnsi="Helvetica" w:cs="Helvetica"/>
          <w:sz w:val="18"/>
          <w:szCs w:val="18"/>
        </w:rPr>
        <w:t>documento d'identità in corso di validità del richiedente</w:t>
      </w:r>
      <w:r>
        <w:rPr>
          <w:rFonts w:ascii="Helvetica" w:hAnsi="Helvetica" w:cs="Helvetica"/>
          <w:sz w:val="18"/>
          <w:szCs w:val="18"/>
        </w:rPr>
        <w:t>.</w:t>
      </w:r>
    </w:p>
    <w:p w14:paraId="26D57C9E" w14:textId="77777777" w:rsidR="008E3550" w:rsidRPr="00CB1C14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</w:p>
    <w:p w14:paraId="671A70EB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/>
          <w:bCs/>
          <w:sz w:val="18"/>
          <w:szCs w:val="18"/>
        </w:rPr>
      </w:pPr>
    </w:p>
    <w:p w14:paraId="7C6AD80F" w14:textId="77777777" w:rsidR="001E77F5" w:rsidRDefault="001E77F5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/>
          <w:bCs/>
          <w:sz w:val="18"/>
          <w:szCs w:val="18"/>
        </w:rPr>
      </w:pPr>
    </w:p>
    <w:p w14:paraId="29EFBED9" w14:textId="77777777" w:rsidR="001E77F5" w:rsidRPr="008E3550" w:rsidRDefault="001E77F5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/>
          <w:bCs/>
          <w:sz w:val="18"/>
          <w:szCs w:val="18"/>
        </w:rPr>
      </w:pPr>
    </w:p>
    <w:p w14:paraId="6D7946FF" w14:textId="77777777" w:rsidR="008E3550" w:rsidRDefault="008510B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pict w14:anchorId="62F41422">
          <v:rect id="_x0000_i1025" style="width:0;height:1.5pt" o:hralign="center" o:hrstd="t" o:hr="t" fillcolor="#a0a0a0" stroked="f"/>
        </w:pict>
      </w:r>
    </w:p>
    <w:p w14:paraId="60A59F5E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/>
          <w:sz w:val="18"/>
          <w:szCs w:val="18"/>
        </w:rPr>
      </w:pPr>
    </w:p>
    <w:p w14:paraId="4CDFC75E" w14:textId="77777777" w:rsidR="008E3550" w:rsidRPr="00CB1C14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/>
          <w:sz w:val="18"/>
          <w:szCs w:val="18"/>
        </w:rPr>
      </w:pPr>
      <w:r w:rsidRPr="00CB1C14">
        <w:rPr>
          <w:rFonts w:ascii="Helvetica" w:hAnsi="Helvetica" w:cs="Helvetica"/>
          <w:b/>
          <w:sz w:val="18"/>
          <w:szCs w:val="18"/>
        </w:rPr>
        <w:t xml:space="preserve">INFORMATIVA GDPR – Regolamento UE 2016/679 </w:t>
      </w:r>
    </w:p>
    <w:p w14:paraId="3FF04268" w14:textId="77777777" w:rsidR="008E3550" w:rsidRPr="00CB1C14" w:rsidRDefault="008E3550" w:rsidP="00B775FF">
      <w:pPr>
        <w:autoSpaceDE w:val="0"/>
        <w:autoSpaceDN w:val="0"/>
        <w:adjustRightInd w:val="0"/>
        <w:spacing w:before="120"/>
        <w:jc w:val="both"/>
        <w:rPr>
          <w:rFonts w:ascii="Helvetica" w:hAnsi="Helvetica" w:cs="Helvetica"/>
          <w:bCs/>
          <w:sz w:val="18"/>
          <w:szCs w:val="18"/>
        </w:rPr>
      </w:pPr>
      <w:r>
        <w:rPr>
          <w:rFonts w:ascii="Helvetica" w:hAnsi="Helvetica" w:cs="Helvetica"/>
          <w:bCs/>
          <w:sz w:val="18"/>
          <w:szCs w:val="18"/>
        </w:rPr>
        <w:t>Il/La sottoscritto/a è stato/a informato/a</w:t>
      </w:r>
      <w:r w:rsidRPr="00CB1C14">
        <w:rPr>
          <w:rFonts w:ascii="Helvetica" w:hAnsi="Helvetica" w:cs="Helvetica"/>
          <w:bCs/>
          <w:sz w:val="18"/>
          <w:szCs w:val="18"/>
        </w:rPr>
        <w:t xml:space="preserve"> che i dati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</w:t>
      </w:r>
      <w:r>
        <w:rPr>
          <w:rFonts w:ascii="Helvetica" w:hAnsi="Helvetica" w:cs="Helvetica"/>
          <w:bCs/>
          <w:sz w:val="18"/>
          <w:szCs w:val="18"/>
        </w:rPr>
        <w:t>è possibile</w:t>
      </w:r>
      <w:r w:rsidRPr="00CB1C14">
        <w:rPr>
          <w:rFonts w:ascii="Helvetica" w:hAnsi="Helvetica" w:cs="Helvetica"/>
          <w:bCs/>
          <w:sz w:val="18"/>
          <w:szCs w:val="18"/>
        </w:rPr>
        <w:t xml:space="preserve"> in ogni momento esercitare i diritti di accesso, rettifica, aggiornamento e integrazione, cancellazione dei dati come previsto dalla normativa, rivolgendosi all’Ufficio Segreteria del Comune. L’informativa completa è disponibile all’indirizzo https://privacy.nelcomune.it/comune.susa.to.it</w:t>
      </w:r>
    </w:p>
    <w:p w14:paraId="7F3060C6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Cs/>
          <w:sz w:val="18"/>
          <w:szCs w:val="18"/>
        </w:rPr>
      </w:pPr>
    </w:p>
    <w:p w14:paraId="7DFD99B1" w14:textId="77777777" w:rsidR="008E3550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Cs/>
          <w:sz w:val="18"/>
          <w:szCs w:val="18"/>
        </w:rPr>
      </w:pPr>
    </w:p>
    <w:p w14:paraId="04FE0E9F" w14:textId="738F5246" w:rsidR="008E3550" w:rsidRPr="00905E33" w:rsidRDefault="008E3550" w:rsidP="008E3550">
      <w:pPr>
        <w:autoSpaceDE w:val="0"/>
        <w:autoSpaceDN w:val="0"/>
        <w:adjustRightInd w:val="0"/>
        <w:jc w:val="both"/>
        <w:rPr>
          <w:rFonts w:ascii="Helvetica" w:hAnsi="Helvetica" w:cs="Helvetica"/>
          <w:bCs/>
          <w:sz w:val="18"/>
          <w:szCs w:val="18"/>
        </w:rPr>
      </w:pPr>
      <w:r w:rsidRPr="00CB1C14">
        <w:rPr>
          <w:rFonts w:ascii="Helvetica" w:hAnsi="Helvetica" w:cs="Arial"/>
          <w:sz w:val="18"/>
          <w:szCs w:val="18"/>
        </w:rPr>
        <w:t>Data</w:t>
      </w:r>
      <w:r>
        <w:rPr>
          <w:rFonts w:ascii="Helvetica" w:hAnsi="Helvetica" w:cs="Arial"/>
          <w:sz w:val="18"/>
          <w:szCs w:val="18"/>
        </w:rPr>
        <w:t xml:space="preserve"> ___________________________</w:t>
      </w:r>
      <w:r>
        <w:rPr>
          <w:rFonts w:ascii="Helvetica" w:hAnsi="Helvetica" w:cs="Arial"/>
          <w:sz w:val="18"/>
          <w:szCs w:val="18"/>
        </w:rPr>
        <w:tab/>
      </w:r>
      <w:r>
        <w:rPr>
          <w:rFonts w:ascii="Helvetica" w:hAnsi="Helvetica" w:cs="Arial"/>
          <w:sz w:val="18"/>
          <w:szCs w:val="18"/>
        </w:rPr>
        <w:tab/>
      </w:r>
      <w:r>
        <w:rPr>
          <w:rFonts w:ascii="Helvetica" w:hAnsi="Helvetica" w:cs="Arial"/>
          <w:sz w:val="18"/>
          <w:szCs w:val="18"/>
        </w:rPr>
        <w:tab/>
      </w:r>
      <w:r w:rsidRPr="00CB1C14">
        <w:rPr>
          <w:rFonts w:ascii="Helvetica" w:hAnsi="Helvetica" w:cs="Helvetica"/>
          <w:bCs/>
          <w:sz w:val="18"/>
          <w:szCs w:val="18"/>
        </w:rPr>
        <w:t xml:space="preserve">Firma per accettazione </w:t>
      </w:r>
      <w:r w:rsidR="00DA6DB0" w:rsidRPr="00B24273">
        <w:rPr>
          <w:rFonts w:ascii="Helvetica" w:hAnsi="Helvetica" w:cs="Arial"/>
          <w:sz w:val="44"/>
          <w:szCs w:val="44"/>
        </w:rPr>
        <w:sym w:font="Webdings" w:char="F072"/>
      </w:r>
      <w:r w:rsidRPr="00CB1C14">
        <w:rPr>
          <w:rFonts w:ascii="Helvetica" w:hAnsi="Helvetica" w:cs="Helvetica"/>
          <w:bCs/>
          <w:sz w:val="18"/>
          <w:szCs w:val="18"/>
        </w:rPr>
        <w:t>__________________________________</w:t>
      </w:r>
    </w:p>
    <w:p w14:paraId="21838BDB" w14:textId="77777777" w:rsidR="000D1316" w:rsidRPr="008E3550" w:rsidRDefault="000D1316" w:rsidP="008E3550">
      <w:pPr>
        <w:widowControl w:val="0"/>
        <w:ind w:right="-14"/>
        <w:jc w:val="both"/>
        <w:rPr>
          <w:rFonts w:ascii="Helvetica" w:hAnsi="Helvetica" w:cs="Helvetica"/>
        </w:rPr>
      </w:pPr>
    </w:p>
    <w:sectPr w:rsidR="000D1316" w:rsidRPr="008E3550" w:rsidSect="00A64D7B">
      <w:headerReference w:type="first" r:id="rId7"/>
      <w:footerReference w:type="first" r:id="rId8"/>
      <w:pgSz w:w="11906" w:h="16838"/>
      <w:pgMar w:top="993" w:right="566" w:bottom="720" w:left="426" w:header="720" w:footer="50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99A94" w14:textId="77777777" w:rsidR="008510B0" w:rsidRDefault="008510B0">
      <w:r>
        <w:separator/>
      </w:r>
    </w:p>
  </w:endnote>
  <w:endnote w:type="continuationSeparator" w:id="0">
    <w:p w14:paraId="1A050086" w14:textId="77777777" w:rsidR="008510B0" w:rsidRDefault="0085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6902E" w14:textId="203D3795" w:rsidR="00C00B7B" w:rsidRPr="00C00B7B" w:rsidRDefault="00C00B7B" w:rsidP="00C00B7B">
    <w:pPr>
      <w:pStyle w:val="Pidipagina"/>
      <w:jc w:val="right"/>
      <w:rPr>
        <w:rFonts w:ascii="Arial" w:hAnsi="Arial" w:cs="Arial"/>
        <w:sz w:val="12"/>
        <w:szCs w:val="12"/>
      </w:rPr>
    </w:pPr>
    <w:r w:rsidRPr="00DE55F8">
      <w:rPr>
        <w:rFonts w:ascii="Arial" w:hAnsi="Arial" w:cs="Arial"/>
        <w:sz w:val="12"/>
        <w:szCs w:val="12"/>
      </w:rPr>
      <w:t>COMUNE DI SUSA - MODULISTICA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58A34" w14:textId="77777777" w:rsidR="008510B0" w:rsidRDefault="008510B0">
      <w:r>
        <w:separator/>
      </w:r>
    </w:p>
  </w:footnote>
  <w:footnote w:type="continuationSeparator" w:id="0">
    <w:p w14:paraId="05EFC399" w14:textId="77777777" w:rsidR="008510B0" w:rsidRDefault="00851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DC7DA" w14:textId="7F09B5F8" w:rsidR="00A64D7B" w:rsidRPr="001E77F5" w:rsidRDefault="00A64D7B" w:rsidP="00A64D7B">
    <w:pPr>
      <w:pStyle w:val="Titolo"/>
      <w:rPr>
        <w:rFonts w:ascii="Helvetica" w:hAnsi="Helvetica" w:cs="Helvetica"/>
        <w:color w:val="000000"/>
        <w:szCs w:val="28"/>
      </w:rPr>
    </w:pPr>
    <w:r w:rsidRPr="001E77F5">
      <w:rPr>
        <w:rFonts w:ascii="Helvetica" w:hAnsi="Helvetica" w:cs="Helvetica"/>
        <w:color w:val="000000"/>
        <w:szCs w:val="28"/>
      </w:rPr>
      <w:t xml:space="preserve">RICHIESTA RIMBORSO CREDITO </w:t>
    </w:r>
    <w:r w:rsidR="00C00B7B">
      <w:rPr>
        <w:rFonts w:ascii="Helvetica" w:hAnsi="Helvetica" w:cs="Helvetica"/>
        <w:color w:val="000000"/>
        <w:szCs w:val="28"/>
      </w:rPr>
      <w:t>TRASPORTO</w:t>
    </w:r>
    <w:r w:rsidRPr="001E77F5">
      <w:rPr>
        <w:rFonts w:ascii="Helvetica" w:hAnsi="Helvetica" w:cs="Helvetica"/>
        <w:color w:val="000000"/>
        <w:szCs w:val="28"/>
      </w:rPr>
      <w:t xml:space="preserve"> SCOLASTIC</w:t>
    </w:r>
    <w:r w:rsidR="00C00B7B">
      <w:rPr>
        <w:rFonts w:ascii="Helvetica" w:hAnsi="Helvetica" w:cs="Helvetica"/>
        <w:color w:val="000000"/>
        <w:szCs w:val="28"/>
      </w:rPr>
      <w:t>O</w:t>
    </w:r>
  </w:p>
  <w:p w14:paraId="4138A22E" w14:textId="77777777" w:rsidR="00A64D7B" w:rsidRPr="00A64D7B" w:rsidRDefault="00A64D7B" w:rsidP="00A64D7B">
    <w:pPr>
      <w:autoSpaceDE w:val="0"/>
      <w:autoSpaceDN w:val="0"/>
      <w:adjustRightInd w:val="0"/>
      <w:jc w:val="center"/>
      <w:rPr>
        <w:rFonts w:ascii="Helvetica" w:hAnsi="Helvetica" w:cs="Helvetica"/>
        <w:bCs/>
        <w:sz w:val="16"/>
        <w:szCs w:val="16"/>
      </w:rPr>
    </w:pPr>
    <w:r w:rsidRPr="00A64D7B">
      <w:rPr>
        <w:rFonts w:ascii="Helvetica" w:hAnsi="Helvetica" w:cs="Helvetica"/>
        <w:sz w:val="16"/>
        <w:szCs w:val="16"/>
      </w:rPr>
      <w:t xml:space="preserve">da consegnare </w:t>
    </w:r>
    <w:r w:rsidRPr="00A64D7B">
      <w:rPr>
        <w:rFonts w:ascii="Helvetica" w:hAnsi="Helvetica" w:cs="Helvetica"/>
        <w:bCs/>
        <w:sz w:val="16"/>
        <w:szCs w:val="16"/>
      </w:rPr>
      <w:t xml:space="preserve">via mail a segreteria@comune.susa.to.it </w:t>
    </w:r>
  </w:p>
  <w:p w14:paraId="34B28A17" w14:textId="77777777" w:rsidR="00A64D7B" w:rsidRPr="00A64D7B" w:rsidRDefault="00A64D7B" w:rsidP="00A64D7B">
    <w:pPr>
      <w:autoSpaceDE w:val="0"/>
      <w:autoSpaceDN w:val="0"/>
      <w:adjustRightInd w:val="0"/>
      <w:jc w:val="center"/>
      <w:rPr>
        <w:rFonts w:ascii="Helvetica" w:hAnsi="Helvetica" w:cs="Helvetica"/>
        <w:bCs/>
        <w:sz w:val="16"/>
        <w:szCs w:val="16"/>
      </w:rPr>
    </w:pPr>
    <w:r w:rsidRPr="00A64D7B">
      <w:rPr>
        <w:rFonts w:ascii="Helvetica" w:hAnsi="Helvetica" w:cs="Helvetica"/>
        <w:bCs/>
        <w:sz w:val="16"/>
        <w:szCs w:val="16"/>
      </w:rPr>
      <w:t>o a mano all’Ufficio Scuola del Comune di Susa – via Palazzo di Città 39</w:t>
    </w:r>
  </w:p>
  <w:p w14:paraId="406863DB" w14:textId="77777777" w:rsidR="00A64D7B" w:rsidRPr="00A64D7B" w:rsidRDefault="00A64D7B" w:rsidP="00A64D7B">
    <w:pPr>
      <w:autoSpaceDE w:val="0"/>
      <w:autoSpaceDN w:val="0"/>
      <w:adjustRightInd w:val="0"/>
      <w:jc w:val="center"/>
      <w:rPr>
        <w:rFonts w:ascii="Helvetica" w:hAnsi="Helvetica" w:cs="Helvetica"/>
        <w:bCs/>
        <w:sz w:val="16"/>
        <w:szCs w:val="16"/>
      </w:rPr>
    </w:pPr>
    <w:r w:rsidRPr="00A64D7B">
      <w:rPr>
        <w:rFonts w:ascii="Helvetica" w:hAnsi="Helvetica" w:cs="Helvetica"/>
        <w:bCs/>
        <w:sz w:val="16"/>
        <w:szCs w:val="16"/>
      </w:rPr>
      <w:t>(orari sportello: lun – mar – gio – ven 9:00-11:00)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2E25"/>
    <w:multiLevelType w:val="hybridMultilevel"/>
    <w:tmpl w:val="F150449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024A1A"/>
    <w:multiLevelType w:val="hybridMultilevel"/>
    <w:tmpl w:val="FDB0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54A35"/>
    <w:multiLevelType w:val="hybridMultilevel"/>
    <w:tmpl w:val="3D10D8C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045898"/>
    <w:multiLevelType w:val="hybridMultilevel"/>
    <w:tmpl w:val="132E2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75458"/>
    <w:multiLevelType w:val="hybridMultilevel"/>
    <w:tmpl w:val="2B32A6B6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A80003"/>
    <w:multiLevelType w:val="hybridMultilevel"/>
    <w:tmpl w:val="4A1C7D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32164C"/>
    <w:multiLevelType w:val="hybridMultilevel"/>
    <w:tmpl w:val="25DE3160"/>
    <w:lvl w:ilvl="0" w:tplc="7CB48A9A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2044BC8">
      <w:numFmt w:val="bullet"/>
      <w:lvlText w:val="•"/>
      <w:lvlJc w:val="left"/>
      <w:pPr>
        <w:ind w:left="1362" w:hanging="360"/>
      </w:pPr>
      <w:rPr>
        <w:rFonts w:hint="default"/>
        <w:lang w:val="it-IT" w:eastAsia="en-US" w:bidi="ar-SA"/>
      </w:rPr>
    </w:lvl>
    <w:lvl w:ilvl="2" w:tplc="CD909192">
      <w:numFmt w:val="bullet"/>
      <w:lvlText w:val="•"/>
      <w:lvlJc w:val="left"/>
      <w:pPr>
        <w:ind w:left="2244" w:hanging="360"/>
      </w:pPr>
      <w:rPr>
        <w:rFonts w:hint="default"/>
        <w:lang w:val="it-IT" w:eastAsia="en-US" w:bidi="ar-SA"/>
      </w:rPr>
    </w:lvl>
    <w:lvl w:ilvl="3" w:tplc="0EDEC66C">
      <w:numFmt w:val="bullet"/>
      <w:lvlText w:val="•"/>
      <w:lvlJc w:val="left"/>
      <w:pPr>
        <w:ind w:left="3126" w:hanging="360"/>
      </w:pPr>
      <w:rPr>
        <w:rFonts w:hint="default"/>
        <w:lang w:val="it-IT" w:eastAsia="en-US" w:bidi="ar-SA"/>
      </w:rPr>
    </w:lvl>
    <w:lvl w:ilvl="4" w:tplc="A0D69A36">
      <w:numFmt w:val="bullet"/>
      <w:lvlText w:val="•"/>
      <w:lvlJc w:val="left"/>
      <w:pPr>
        <w:ind w:left="4008" w:hanging="360"/>
      </w:pPr>
      <w:rPr>
        <w:rFonts w:hint="default"/>
        <w:lang w:val="it-IT" w:eastAsia="en-US" w:bidi="ar-SA"/>
      </w:rPr>
    </w:lvl>
    <w:lvl w:ilvl="5" w:tplc="94948E70">
      <w:numFmt w:val="bullet"/>
      <w:lvlText w:val="•"/>
      <w:lvlJc w:val="left"/>
      <w:pPr>
        <w:ind w:left="4890" w:hanging="360"/>
      </w:pPr>
      <w:rPr>
        <w:rFonts w:hint="default"/>
        <w:lang w:val="it-IT" w:eastAsia="en-US" w:bidi="ar-SA"/>
      </w:rPr>
    </w:lvl>
    <w:lvl w:ilvl="6" w:tplc="D1B82AE8">
      <w:numFmt w:val="bullet"/>
      <w:lvlText w:val="•"/>
      <w:lvlJc w:val="left"/>
      <w:pPr>
        <w:ind w:left="5772" w:hanging="360"/>
      </w:pPr>
      <w:rPr>
        <w:rFonts w:hint="default"/>
        <w:lang w:val="it-IT" w:eastAsia="en-US" w:bidi="ar-SA"/>
      </w:rPr>
    </w:lvl>
    <w:lvl w:ilvl="7" w:tplc="84D2DA92">
      <w:numFmt w:val="bullet"/>
      <w:lvlText w:val="•"/>
      <w:lvlJc w:val="left"/>
      <w:pPr>
        <w:ind w:left="6654" w:hanging="360"/>
      </w:pPr>
      <w:rPr>
        <w:rFonts w:hint="default"/>
        <w:lang w:val="it-IT" w:eastAsia="en-US" w:bidi="ar-SA"/>
      </w:rPr>
    </w:lvl>
    <w:lvl w:ilvl="8" w:tplc="C9487640">
      <w:numFmt w:val="bullet"/>
      <w:lvlText w:val="•"/>
      <w:lvlJc w:val="left"/>
      <w:pPr>
        <w:ind w:left="7536" w:hanging="360"/>
      </w:pPr>
      <w:rPr>
        <w:rFonts w:hint="default"/>
        <w:lang w:val="it-IT" w:eastAsia="en-US" w:bidi="ar-SA"/>
      </w:rPr>
    </w:lvl>
  </w:abstractNum>
  <w:num w:numId="1" w16cid:durableId="470289393">
    <w:abstractNumId w:val="1"/>
  </w:num>
  <w:num w:numId="2" w16cid:durableId="1387070278">
    <w:abstractNumId w:val="6"/>
  </w:num>
  <w:num w:numId="3" w16cid:durableId="1451588886">
    <w:abstractNumId w:val="3"/>
  </w:num>
  <w:num w:numId="4" w16cid:durableId="385180471">
    <w:abstractNumId w:val="2"/>
  </w:num>
  <w:num w:numId="5" w16cid:durableId="261837255">
    <w:abstractNumId w:val="4"/>
  </w:num>
  <w:num w:numId="6" w16cid:durableId="1992129061">
    <w:abstractNumId w:val="0"/>
  </w:num>
  <w:num w:numId="7" w16cid:durableId="6068888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221"/>
    <w:rsid w:val="00017678"/>
    <w:rsid w:val="00047861"/>
    <w:rsid w:val="00080F30"/>
    <w:rsid w:val="000C22A6"/>
    <w:rsid w:val="000C47E5"/>
    <w:rsid w:val="000D1316"/>
    <w:rsid w:val="000D31EE"/>
    <w:rsid w:val="000E78BA"/>
    <w:rsid w:val="0014096D"/>
    <w:rsid w:val="00141185"/>
    <w:rsid w:val="0016147E"/>
    <w:rsid w:val="00163C42"/>
    <w:rsid w:val="001837BC"/>
    <w:rsid w:val="00194574"/>
    <w:rsid w:val="00197772"/>
    <w:rsid w:val="001C048A"/>
    <w:rsid w:val="001E1739"/>
    <w:rsid w:val="001E77F5"/>
    <w:rsid w:val="00214D74"/>
    <w:rsid w:val="00227505"/>
    <w:rsid w:val="00236B75"/>
    <w:rsid w:val="0024411F"/>
    <w:rsid w:val="002729C2"/>
    <w:rsid w:val="00296813"/>
    <w:rsid w:val="002D3525"/>
    <w:rsid w:val="00355D26"/>
    <w:rsid w:val="003E445A"/>
    <w:rsid w:val="003F2299"/>
    <w:rsid w:val="0041352A"/>
    <w:rsid w:val="00423060"/>
    <w:rsid w:val="00492C4E"/>
    <w:rsid w:val="00492DC5"/>
    <w:rsid w:val="004B6548"/>
    <w:rsid w:val="004E196B"/>
    <w:rsid w:val="005402EA"/>
    <w:rsid w:val="005C27E2"/>
    <w:rsid w:val="005E3D6C"/>
    <w:rsid w:val="005E6A34"/>
    <w:rsid w:val="00600C40"/>
    <w:rsid w:val="00637AEC"/>
    <w:rsid w:val="006B3EAB"/>
    <w:rsid w:val="006C7752"/>
    <w:rsid w:val="006E7D56"/>
    <w:rsid w:val="006F34B5"/>
    <w:rsid w:val="00773D88"/>
    <w:rsid w:val="007A6EC3"/>
    <w:rsid w:val="007B7C2C"/>
    <w:rsid w:val="007C7B73"/>
    <w:rsid w:val="007F23EB"/>
    <w:rsid w:val="00805971"/>
    <w:rsid w:val="008226B7"/>
    <w:rsid w:val="008510B0"/>
    <w:rsid w:val="008B1A61"/>
    <w:rsid w:val="008E3550"/>
    <w:rsid w:val="008F320F"/>
    <w:rsid w:val="009232B9"/>
    <w:rsid w:val="00953D71"/>
    <w:rsid w:val="00966893"/>
    <w:rsid w:val="00971F33"/>
    <w:rsid w:val="009C64E0"/>
    <w:rsid w:val="00A17AB6"/>
    <w:rsid w:val="00A64D7B"/>
    <w:rsid w:val="00A71C27"/>
    <w:rsid w:val="00A74D71"/>
    <w:rsid w:val="00AC371A"/>
    <w:rsid w:val="00AD7BE2"/>
    <w:rsid w:val="00B05DA5"/>
    <w:rsid w:val="00B077FE"/>
    <w:rsid w:val="00B1631C"/>
    <w:rsid w:val="00B369C2"/>
    <w:rsid w:val="00B45C4F"/>
    <w:rsid w:val="00B55CF3"/>
    <w:rsid w:val="00B775FF"/>
    <w:rsid w:val="00B80AFC"/>
    <w:rsid w:val="00B9658C"/>
    <w:rsid w:val="00BA0A45"/>
    <w:rsid w:val="00BA4B9F"/>
    <w:rsid w:val="00BA6E6D"/>
    <w:rsid w:val="00BB3C10"/>
    <w:rsid w:val="00BE15A2"/>
    <w:rsid w:val="00BF50A3"/>
    <w:rsid w:val="00C00B7B"/>
    <w:rsid w:val="00C36F3B"/>
    <w:rsid w:val="00C50488"/>
    <w:rsid w:val="00C55221"/>
    <w:rsid w:val="00CA1D39"/>
    <w:rsid w:val="00CA7C50"/>
    <w:rsid w:val="00CE1E7C"/>
    <w:rsid w:val="00CF75BA"/>
    <w:rsid w:val="00D01D70"/>
    <w:rsid w:val="00D35E63"/>
    <w:rsid w:val="00D51A6C"/>
    <w:rsid w:val="00D71959"/>
    <w:rsid w:val="00D76944"/>
    <w:rsid w:val="00D85148"/>
    <w:rsid w:val="00DA6DB0"/>
    <w:rsid w:val="00DB7329"/>
    <w:rsid w:val="00DC3C3B"/>
    <w:rsid w:val="00E465DC"/>
    <w:rsid w:val="00E473C0"/>
    <w:rsid w:val="00EE2D19"/>
    <w:rsid w:val="00F02B52"/>
    <w:rsid w:val="00F02CE7"/>
    <w:rsid w:val="00F064D4"/>
    <w:rsid w:val="00F12C38"/>
    <w:rsid w:val="00F36081"/>
    <w:rsid w:val="00F63061"/>
    <w:rsid w:val="00F633B0"/>
    <w:rsid w:val="00F9115C"/>
    <w:rsid w:val="00FA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23A56C"/>
  <w15:chartTrackingRefBased/>
  <w15:docId w15:val="{DAB72AB6-A7EB-4266-B4C0-F15CF917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5670"/>
      </w:tabs>
      <w:ind w:firstLine="567"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tabs>
        <w:tab w:val="left" w:pos="284"/>
        <w:tab w:val="left" w:pos="2552"/>
        <w:tab w:val="left" w:pos="6237"/>
      </w:tabs>
      <w:jc w:val="center"/>
      <w:outlineLvl w:val="1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1E173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E1739"/>
    <w:rPr>
      <w:rFonts w:ascii="Calibri" w:eastAsia="Calibri" w:hAnsi="Calibri" w:cs="Calibri"/>
      <w:sz w:val="22"/>
      <w:szCs w:val="22"/>
      <w:lang w:eastAsia="en-US"/>
    </w:rPr>
  </w:style>
  <w:style w:type="paragraph" w:styleId="Paragrafoelenco">
    <w:name w:val="List Paragraph"/>
    <w:basedOn w:val="Normale"/>
    <w:uiPriority w:val="1"/>
    <w:qFormat/>
    <w:rsid w:val="001E1739"/>
    <w:pPr>
      <w:widowControl w:val="0"/>
      <w:autoSpaceDE w:val="0"/>
      <w:autoSpaceDN w:val="0"/>
      <w:ind w:left="472" w:hanging="361"/>
    </w:pPr>
    <w:rPr>
      <w:rFonts w:ascii="Calibri" w:eastAsia="Calibri" w:hAnsi="Calibri" w:cs="Calibri"/>
      <w:sz w:val="22"/>
      <w:szCs w:val="22"/>
      <w:lang w:eastAsia="en-US"/>
    </w:rPr>
  </w:style>
  <w:style w:type="character" w:styleId="Menzionenonrisolta">
    <w:name w:val="Unresolved Mention"/>
    <w:uiPriority w:val="99"/>
    <w:semiHidden/>
    <w:unhideWhenUsed/>
    <w:rsid w:val="008E3550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8E355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idipaginaCarattere">
    <w:name w:val="Piè di pagina Carattere"/>
    <w:link w:val="Pidipagina"/>
    <w:rsid w:val="00C00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LETTERA.dot</Template>
  <TotalTime>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 in Partenza</vt:lpstr>
    </vt:vector>
  </TitlesOfParts>
  <Company>Comune di Susa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 in Partenza</dc:title>
  <dc:subject/>
  <dc:creator>Siscom</dc:creator>
  <cp:keywords/>
  <cp:lastModifiedBy>Cinzia</cp:lastModifiedBy>
  <cp:revision>7</cp:revision>
  <cp:lastPrinted>2022-06-21T10:11:00Z</cp:lastPrinted>
  <dcterms:created xsi:type="dcterms:W3CDTF">2026-03-11T08:57:00Z</dcterms:created>
  <dcterms:modified xsi:type="dcterms:W3CDTF">2026-06-04T10:08:00Z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ifIDOlimpoDoc">
    <vt:lpwstr>293432-635947</vt:lpwstr>
  </property>
</Properties>
</file>